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EA8" w:rsidRDefault="00694EA8" w:rsidP="005B572F">
      <w:pPr>
        <w:jc w:val="center"/>
        <w:rPr>
          <w:b/>
        </w:rPr>
      </w:pPr>
    </w:p>
    <w:p w:rsidR="008E5CE1" w:rsidRPr="00510AD3" w:rsidRDefault="00510AD3" w:rsidP="00510AD3">
      <w:pPr>
        <w:tabs>
          <w:tab w:val="left" w:pos="1695"/>
          <w:tab w:val="center" w:pos="4536"/>
        </w:tabs>
        <w:rPr>
          <w:b/>
          <w:sz w:val="32"/>
        </w:rPr>
      </w:pPr>
      <w:r w:rsidRPr="00510AD3">
        <w:rPr>
          <w:b/>
          <w:sz w:val="32"/>
        </w:rPr>
        <w:tab/>
      </w:r>
      <w:r w:rsidRPr="00510AD3">
        <w:rPr>
          <w:b/>
          <w:sz w:val="32"/>
        </w:rPr>
        <w:tab/>
      </w:r>
      <w:r w:rsidR="009819FD" w:rsidRPr="00510AD3">
        <w:rPr>
          <w:b/>
          <w:sz w:val="32"/>
        </w:rPr>
        <w:t>JUN</w:t>
      </w:r>
      <w:r>
        <w:rPr>
          <w:b/>
          <w:sz w:val="32"/>
        </w:rPr>
        <w:t xml:space="preserve">IOR </w:t>
      </w:r>
      <w:r w:rsidR="00373FD2" w:rsidRPr="00510AD3">
        <w:rPr>
          <w:b/>
          <w:sz w:val="32"/>
        </w:rPr>
        <w:t xml:space="preserve">Landeswettbewerb </w:t>
      </w:r>
      <w:r w:rsidR="001F621E" w:rsidRPr="00510AD3">
        <w:rPr>
          <w:b/>
          <w:sz w:val="32"/>
        </w:rPr>
        <w:t>Hessen</w:t>
      </w:r>
      <w:r w:rsidR="00373FD2" w:rsidRPr="00510AD3">
        <w:rPr>
          <w:b/>
          <w:sz w:val="32"/>
        </w:rPr>
        <w:t xml:space="preserve"> 201</w:t>
      </w:r>
      <w:r w:rsidR="00B436EA" w:rsidRPr="00510AD3">
        <w:rPr>
          <w:b/>
          <w:sz w:val="32"/>
        </w:rPr>
        <w:t>6</w:t>
      </w:r>
    </w:p>
    <w:p w:rsidR="009819FD" w:rsidRDefault="009819FD" w:rsidP="00C86427"/>
    <w:p w:rsidR="00510AD3" w:rsidRDefault="00510AD3" w:rsidP="00C86427">
      <w:bookmarkStart w:id="0" w:name="_GoBack"/>
      <w:bookmarkEnd w:id="0"/>
    </w:p>
    <w:p w:rsidR="009819FD" w:rsidRDefault="009819FD" w:rsidP="00C86427">
      <w:pPr>
        <w:rPr>
          <w:b/>
        </w:rPr>
      </w:pPr>
      <w:r w:rsidRPr="005B572F">
        <w:rPr>
          <w:b/>
        </w:rPr>
        <w:t>Checkliste: Was muss wann von wem getan werden?</w:t>
      </w:r>
    </w:p>
    <w:p w:rsidR="000E4E1D" w:rsidRPr="000E4E1D" w:rsidRDefault="000E4E1D" w:rsidP="00C86427">
      <w:pPr>
        <w:rPr>
          <w:b/>
          <w:sz w:val="14"/>
        </w:rPr>
      </w:pPr>
    </w:p>
    <w:p w:rsidR="00C54199" w:rsidRDefault="00C54199" w:rsidP="00C86427">
      <w:r>
        <w:t>Dieses Formular soll Ihnen helfen, be</w:t>
      </w:r>
      <w:r w:rsidR="00F26BBD">
        <w:t xml:space="preserve">i den Vorbereitungen zum JUNIOR </w:t>
      </w:r>
      <w:r>
        <w:t xml:space="preserve">Landeswettbewerb den Überblick zu behalten. </w:t>
      </w:r>
      <w:r w:rsidR="00B41C79">
        <w:t>Bitte füllen Sie die freien Felder aus und beachten Sie auch die bereits gesetzten Fristen von Seiten JUNIOR. So vergessen Sie beim Landeswettbewerb nichts und sind bestens vorbereitet.</w:t>
      </w:r>
    </w:p>
    <w:p w:rsidR="00B41C79" w:rsidRPr="000E4E1D" w:rsidRDefault="00B41C79" w:rsidP="00C86427">
      <w:pPr>
        <w:rPr>
          <w:sz w:val="12"/>
        </w:rPr>
      </w:pPr>
    </w:p>
    <w:p w:rsidR="00694EA8" w:rsidRPr="00694EA8" w:rsidRDefault="00B41C79" w:rsidP="00C86427">
      <w:pPr>
        <w:rPr>
          <w:b/>
        </w:rPr>
      </w:pPr>
      <w:r w:rsidRPr="00694EA8">
        <w:rPr>
          <w:b/>
        </w:rPr>
        <w:t>Zuständigkeit Einhaltung Fristen:</w:t>
      </w:r>
      <w:r w:rsidR="00694EA8" w:rsidRPr="00694EA8">
        <w:rPr>
          <w:b/>
        </w:rPr>
        <w:tab/>
      </w:r>
      <w:r w:rsidRPr="00694EA8">
        <w:rPr>
          <w:b/>
        </w:rPr>
        <w:t>____</w:t>
      </w:r>
      <w:r w:rsidR="00694EA8" w:rsidRPr="00694EA8">
        <w:rPr>
          <w:b/>
        </w:rPr>
        <w:t>_______________________________</w:t>
      </w:r>
    </w:p>
    <w:p w:rsidR="00B41C79" w:rsidRPr="00C54199" w:rsidRDefault="00B41C79" w:rsidP="00694EA8">
      <w:pPr>
        <w:ind w:left="2832" w:firstLine="708"/>
      </w:pPr>
      <w:r>
        <w:t>(Namen der Person eintragen!)</w:t>
      </w:r>
    </w:p>
    <w:p w:rsidR="009819FD" w:rsidRPr="000E4E1D" w:rsidRDefault="009819FD" w:rsidP="00C86427">
      <w:pPr>
        <w:rPr>
          <w:sz w:val="16"/>
        </w:rPr>
      </w:pPr>
    </w:p>
    <w:tbl>
      <w:tblPr>
        <w:tblStyle w:val="Tabellenraster"/>
        <w:tblW w:w="0" w:type="auto"/>
        <w:tblLook w:val="04A0" w:firstRow="1" w:lastRow="0" w:firstColumn="1" w:lastColumn="0" w:noHBand="0" w:noVBand="1"/>
      </w:tblPr>
      <w:tblGrid>
        <w:gridCol w:w="2235"/>
        <w:gridCol w:w="2371"/>
        <w:gridCol w:w="2303"/>
        <w:gridCol w:w="2303"/>
      </w:tblGrid>
      <w:tr w:rsidR="00554C43" w:rsidRPr="00392A1E" w:rsidTr="005B572F">
        <w:tc>
          <w:tcPr>
            <w:tcW w:w="2235" w:type="dxa"/>
            <w:shd w:val="clear" w:color="auto" w:fill="808080" w:themeFill="background1" w:themeFillShade="80"/>
          </w:tcPr>
          <w:p w:rsidR="00554C43" w:rsidRPr="005B572F" w:rsidRDefault="00554C43" w:rsidP="00C86427">
            <w:pPr>
              <w:rPr>
                <w:b/>
              </w:rPr>
            </w:pPr>
            <w:r w:rsidRPr="005B572F">
              <w:rPr>
                <w:b/>
              </w:rPr>
              <w:t>Thema</w:t>
            </w:r>
          </w:p>
        </w:tc>
        <w:tc>
          <w:tcPr>
            <w:tcW w:w="2371" w:type="dxa"/>
            <w:shd w:val="clear" w:color="auto" w:fill="808080" w:themeFill="background1" w:themeFillShade="80"/>
          </w:tcPr>
          <w:p w:rsidR="00554C43" w:rsidRPr="00392A1E" w:rsidRDefault="00554C43" w:rsidP="00C86427">
            <w:pPr>
              <w:rPr>
                <w:b/>
              </w:rPr>
            </w:pPr>
            <w:r w:rsidRPr="00392A1E">
              <w:rPr>
                <w:b/>
              </w:rPr>
              <w:t>Wer?</w:t>
            </w:r>
          </w:p>
        </w:tc>
        <w:tc>
          <w:tcPr>
            <w:tcW w:w="2303" w:type="dxa"/>
            <w:shd w:val="clear" w:color="auto" w:fill="808080" w:themeFill="background1" w:themeFillShade="80"/>
          </w:tcPr>
          <w:p w:rsidR="00554C43" w:rsidRPr="00392A1E" w:rsidRDefault="00392A1E" w:rsidP="00C86427">
            <w:pPr>
              <w:rPr>
                <w:b/>
              </w:rPr>
            </w:pPr>
            <w:r>
              <w:rPr>
                <w:b/>
              </w:rPr>
              <w:t xml:space="preserve">Bis </w:t>
            </w:r>
            <w:r w:rsidR="00554C43" w:rsidRPr="00392A1E">
              <w:rPr>
                <w:b/>
              </w:rPr>
              <w:t>Wann?</w:t>
            </w:r>
          </w:p>
        </w:tc>
        <w:tc>
          <w:tcPr>
            <w:tcW w:w="2303" w:type="dxa"/>
            <w:shd w:val="clear" w:color="auto" w:fill="808080" w:themeFill="background1" w:themeFillShade="80"/>
          </w:tcPr>
          <w:p w:rsidR="00554C43" w:rsidRPr="00392A1E" w:rsidRDefault="00554C43" w:rsidP="00C86427">
            <w:pPr>
              <w:rPr>
                <w:b/>
              </w:rPr>
            </w:pPr>
            <w:r w:rsidRPr="00392A1E">
              <w:rPr>
                <w:b/>
              </w:rPr>
              <w:t>Erledigt?</w:t>
            </w:r>
          </w:p>
        </w:tc>
      </w:tr>
      <w:tr w:rsidR="00565F42" w:rsidTr="00510AD3">
        <w:tc>
          <w:tcPr>
            <w:tcW w:w="2235" w:type="dxa"/>
            <w:shd w:val="clear" w:color="auto" w:fill="BFBFBF" w:themeFill="background1" w:themeFillShade="BF"/>
          </w:tcPr>
          <w:p w:rsidR="00565F42" w:rsidRPr="005B572F" w:rsidRDefault="00565F42" w:rsidP="00510AD3">
            <w:r>
              <w:t xml:space="preserve">Einsendung </w:t>
            </w:r>
            <w:r w:rsidRPr="00565F42">
              <w:rPr>
                <w:b/>
              </w:rPr>
              <w:t>Bewerbungsbogen</w:t>
            </w:r>
          </w:p>
        </w:tc>
        <w:tc>
          <w:tcPr>
            <w:tcW w:w="2371" w:type="dxa"/>
          </w:tcPr>
          <w:p w:rsidR="00565F42" w:rsidRDefault="00565F42" w:rsidP="00510AD3"/>
        </w:tc>
        <w:tc>
          <w:tcPr>
            <w:tcW w:w="2303" w:type="dxa"/>
          </w:tcPr>
          <w:p w:rsidR="00565F42" w:rsidRPr="00565F42" w:rsidRDefault="00565F42" w:rsidP="00510AD3">
            <w:pPr>
              <w:rPr>
                <w:color w:val="FF0000"/>
              </w:rPr>
            </w:pPr>
            <w:r w:rsidRPr="00565F42">
              <w:rPr>
                <w:color w:val="FF0000"/>
              </w:rPr>
              <w:t>Dienstag, 1. März 2016</w:t>
            </w:r>
          </w:p>
          <w:p w:rsidR="00565F42" w:rsidRDefault="00565F42" w:rsidP="00510AD3">
            <w:r>
              <w:t>(Vorgabe JUNIOR)</w:t>
            </w:r>
          </w:p>
        </w:tc>
        <w:tc>
          <w:tcPr>
            <w:tcW w:w="2303" w:type="dxa"/>
          </w:tcPr>
          <w:p w:rsidR="00565F42" w:rsidRDefault="00565F42" w:rsidP="00510AD3"/>
        </w:tc>
      </w:tr>
      <w:tr w:rsidR="00565F42" w:rsidTr="00510AD3">
        <w:tc>
          <w:tcPr>
            <w:tcW w:w="2235" w:type="dxa"/>
            <w:shd w:val="clear" w:color="auto" w:fill="BFBFBF" w:themeFill="background1" w:themeFillShade="BF"/>
          </w:tcPr>
          <w:p w:rsidR="00565F42" w:rsidRDefault="00565F42" w:rsidP="00510AD3">
            <w:r>
              <w:t xml:space="preserve">Einsendung </w:t>
            </w:r>
            <w:r w:rsidRPr="00565F42">
              <w:rPr>
                <w:b/>
              </w:rPr>
              <w:t>Geschäftsbericht</w:t>
            </w:r>
          </w:p>
        </w:tc>
        <w:tc>
          <w:tcPr>
            <w:tcW w:w="2371" w:type="dxa"/>
          </w:tcPr>
          <w:p w:rsidR="00565F42" w:rsidRDefault="00565F42" w:rsidP="00510AD3"/>
        </w:tc>
        <w:tc>
          <w:tcPr>
            <w:tcW w:w="2303" w:type="dxa"/>
          </w:tcPr>
          <w:p w:rsidR="00565F42" w:rsidRPr="00565F42" w:rsidRDefault="00565F42" w:rsidP="00510AD3">
            <w:pPr>
              <w:rPr>
                <w:color w:val="FF0000"/>
              </w:rPr>
            </w:pPr>
            <w:r w:rsidRPr="00565F42">
              <w:rPr>
                <w:color w:val="FF0000"/>
              </w:rPr>
              <w:t>Mittwoch, 23. März 2016</w:t>
            </w:r>
          </w:p>
          <w:p w:rsidR="00565F42" w:rsidRDefault="00565F42" w:rsidP="00510AD3">
            <w:r>
              <w:t>(Vorgabe JUNIOR)</w:t>
            </w:r>
          </w:p>
        </w:tc>
        <w:tc>
          <w:tcPr>
            <w:tcW w:w="2303" w:type="dxa"/>
          </w:tcPr>
          <w:p w:rsidR="00565F42" w:rsidRDefault="00565F42" w:rsidP="00510AD3"/>
        </w:tc>
      </w:tr>
      <w:tr w:rsidR="00392A1E" w:rsidTr="005B572F">
        <w:tc>
          <w:tcPr>
            <w:tcW w:w="2235" w:type="dxa"/>
            <w:shd w:val="clear" w:color="auto" w:fill="BFBFBF" w:themeFill="background1" w:themeFillShade="BF"/>
          </w:tcPr>
          <w:p w:rsidR="00392A1E" w:rsidRPr="005B572F" w:rsidRDefault="005B572F" w:rsidP="00C86427">
            <w:r w:rsidRPr="005B572F">
              <w:t>Vorbereitung des Messestandes</w:t>
            </w:r>
          </w:p>
        </w:tc>
        <w:tc>
          <w:tcPr>
            <w:tcW w:w="2371" w:type="dxa"/>
          </w:tcPr>
          <w:p w:rsidR="00392A1E" w:rsidRDefault="00392A1E" w:rsidP="00C86427"/>
        </w:tc>
        <w:tc>
          <w:tcPr>
            <w:tcW w:w="2303" w:type="dxa"/>
          </w:tcPr>
          <w:p w:rsidR="00392A1E" w:rsidRDefault="00392A1E" w:rsidP="00C86427"/>
        </w:tc>
        <w:tc>
          <w:tcPr>
            <w:tcW w:w="2303" w:type="dxa"/>
          </w:tcPr>
          <w:p w:rsidR="00392A1E" w:rsidRDefault="00392A1E" w:rsidP="00C86427"/>
        </w:tc>
      </w:tr>
      <w:tr w:rsidR="000E4E1D" w:rsidTr="005B572F">
        <w:tc>
          <w:tcPr>
            <w:tcW w:w="2235" w:type="dxa"/>
            <w:shd w:val="clear" w:color="auto" w:fill="BFBFBF" w:themeFill="background1" w:themeFillShade="BF"/>
          </w:tcPr>
          <w:p w:rsidR="000E4E1D" w:rsidRPr="005B572F" w:rsidRDefault="000E4E1D" w:rsidP="000E4E1D">
            <w:r>
              <w:t xml:space="preserve">Vorbereitung des Jury-Interviews </w:t>
            </w:r>
          </w:p>
        </w:tc>
        <w:tc>
          <w:tcPr>
            <w:tcW w:w="2371" w:type="dxa"/>
          </w:tcPr>
          <w:p w:rsidR="000E4E1D" w:rsidRDefault="000E4E1D" w:rsidP="00C86427"/>
        </w:tc>
        <w:tc>
          <w:tcPr>
            <w:tcW w:w="2303" w:type="dxa"/>
          </w:tcPr>
          <w:p w:rsidR="000E4E1D" w:rsidRDefault="000E4E1D" w:rsidP="00C86427"/>
        </w:tc>
        <w:tc>
          <w:tcPr>
            <w:tcW w:w="2303" w:type="dxa"/>
          </w:tcPr>
          <w:p w:rsidR="000E4E1D" w:rsidRDefault="000E4E1D" w:rsidP="00C86427"/>
        </w:tc>
      </w:tr>
      <w:tr w:rsidR="005B572F" w:rsidTr="005B572F">
        <w:tc>
          <w:tcPr>
            <w:tcW w:w="2235" w:type="dxa"/>
            <w:shd w:val="clear" w:color="auto" w:fill="BFBFBF" w:themeFill="background1" w:themeFillShade="BF"/>
          </w:tcPr>
          <w:p w:rsidR="005B572F" w:rsidRPr="005B572F" w:rsidRDefault="005B572F" w:rsidP="00C86427">
            <w:r w:rsidRPr="005B572F">
              <w:t>Vorbereitung Bühnenpräsentation</w:t>
            </w:r>
          </w:p>
        </w:tc>
        <w:tc>
          <w:tcPr>
            <w:tcW w:w="2371" w:type="dxa"/>
          </w:tcPr>
          <w:p w:rsidR="005B572F" w:rsidRDefault="005B572F" w:rsidP="00C86427"/>
        </w:tc>
        <w:tc>
          <w:tcPr>
            <w:tcW w:w="2303" w:type="dxa"/>
          </w:tcPr>
          <w:p w:rsidR="005B572F" w:rsidRDefault="005B572F" w:rsidP="00C86427"/>
        </w:tc>
        <w:tc>
          <w:tcPr>
            <w:tcW w:w="2303" w:type="dxa"/>
          </w:tcPr>
          <w:p w:rsidR="005B572F" w:rsidRDefault="005B572F" w:rsidP="00C86427"/>
        </w:tc>
      </w:tr>
      <w:tr w:rsidR="005B572F" w:rsidTr="005B572F">
        <w:tc>
          <w:tcPr>
            <w:tcW w:w="2235" w:type="dxa"/>
            <w:shd w:val="clear" w:color="auto" w:fill="BFBFBF" w:themeFill="background1" w:themeFillShade="BF"/>
          </w:tcPr>
          <w:p w:rsidR="005B572F" w:rsidRPr="005B572F" w:rsidRDefault="00F26BBD" w:rsidP="00F26BBD">
            <w:r>
              <w:t xml:space="preserve">JUNIOR </w:t>
            </w:r>
            <w:r w:rsidR="005B572F" w:rsidRPr="005B572F">
              <w:t xml:space="preserve">Landeswettbewerb in </w:t>
            </w:r>
            <w:r>
              <w:t>IHK Frankfurt</w:t>
            </w:r>
          </w:p>
        </w:tc>
        <w:tc>
          <w:tcPr>
            <w:tcW w:w="2371" w:type="dxa"/>
          </w:tcPr>
          <w:p w:rsidR="005B572F" w:rsidRDefault="005B572F" w:rsidP="00C86427"/>
        </w:tc>
        <w:tc>
          <w:tcPr>
            <w:tcW w:w="2303" w:type="dxa"/>
          </w:tcPr>
          <w:p w:rsidR="005B572F" w:rsidRDefault="00F26BBD" w:rsidP="00E91670">
            <w:r>
              <w:t xml:space="preserve">17. Mai 2016 </w:t>
            </w:r>
            <w:r w:rsidR="005B572F">
              <w:t>(Vorgabe JUNIOR)</w:t>
            </w:r>
          </w:p>
        </w:tc>
        <w:tc>
          <w:tcPr>
            <w:tcW w:w="2303" w:type="dxa"/>
          </w:tcPr>
          <w:p w:rsidR="005B572F" w:rsidRDefault="005B572F" w:rsidP="00C86427"/>
        </w:tc>
      </w:tr>
    </w:tbl>
    <w:p w:rsidR="009819FD" w:rsidRPr="000E4E1D" w:rsidRDefault="009819FD" w:rsidP="00C86427">
      <w:pPr>
        <w:rPr>
          <w:sz w:val="12"/>
        </w:rPr>
      </w:pPr>
    </w:p>
    <w:p w:rsidR="00C54199" w:rsidRDefault="00C54199" w:rsidP="00C86427">
      <w:r>
        <w:t xml:space="preserve">Die bereits ausgefüllten Felder geben die Vorgaben von JUNIOR an. Diese Daten können Sie nicht verändern. </w:t>
      </w:r>
    </w:p>
    <w:p w:rsidR="00C54199" w:rsidRDefault="00C54199" w:rsidP="00C86427">
      <w:r>
        <w:t xml:space="preserve">Die freien Felder </w:t>
      </w:r>
      <w:r w:rsidR="00B41C79">
        <w:t xml:space="preserve">können Sie selbst ausfüllen. Achten Sie darauf, die Zuständigkeiten für die verschiedenen Aufgaben klar zu definieren. So ist klar, wer wofür bis wann verantwortlich ist. Bestimmen Sie auch eine Person, die den Überblick über alle Aufgaben behält und auf die Einhaltung der Fristen achtet. </w:t>
      </w:r>
    </w:p>
    <w:p w:rsidR="005B572F" w:rsidRPr="000E4E1D" w:rsidRDefault="005B572F" w:rsidP="00C86427">
      <w:pPr>
        <w:rPr>
          <w:sz w:val="14"/>
        </w:rPr>
      </w:pPr>
    </w:p>
    <w:p w:rsidR="005B572F" w:rsidRPr="005B572F" w:rsidRDefault="005B572F" w:rsidP="00C86427">
      <w:pPr>
        <w:rPr>
          <w:b/>
        </w:rPr>
      </w:pPr>
      <w:r w:rsidRPr="005B572F">
        <w:rPr>
          <w:b/>
        </w:rPr>
        <w:t xml:space="preserve">Folgende Unterlagen müssen </w:t>
      </w:r>
      <w:r w:rsidRPr="005B572F">
        <w:rPr>
          <w:b/>
          <w:u w:val="single"/>
        </w:rPr>
        <w:t>am Wettbewerbstag</w:t>
      </w:r>
      <w:r w:rsidRPr="005B572F">
        <w:rPr>
          <w:b/>
        </w:rPr>
        <w:t xml:space="preserve"> vorliegen: </w:t>
      </w:r>
    </w:p>
    <w:p w:rsidR="005B572F" w:rsidRDefault="00F26BBD" w:rsidP="005B572F">
      <w:pPr>
        <w:pStyle w:val="Listenabsatz"/>
        <w:numPr>
          <w:ilvl w:val="0"/>
          <w:numId w:val="3"/>
        </w:numPr>
      </w:pPr>
      <w:r>
        <w:t xml:space="preserve">Ggf. </w:t>
      </w:r>
      <w:r w:rsidR="00E8334C">
        <w:t>PowerPoint</w:t>
      </w:r>
      <w:r w:rsidR="005B572F">
        <w:t xml:space="preserve">-Präsentation </w:t>
      </w:r>
      <w:r>
        <w:t xml:space="preserve">für die Präsentation des JUNIOR </w:t>
      </w:r>
      <w:r w:rsidR="005B572F">
        <w:t>Unternehmens auf der Bühne</w:t>
      </w:r>
      <w:r w:rsidR="00C54199">
        <w:t xml:space="preserve"> (auf USB-Stick und im entsprechenden Format)</w:t>
      </w:r>
    </w:p>
    <w:p w:rsidR="005B572F" w:rsidRDefault="005B572F" w:rsidP="005B572F">
      <w:pPr>
        <w:pStyle w:val="Listenabsatz"/>
        <w:numPr>
          <w:ilvl w:val="0"/>
          <w:numId w:val="3"/>
        </w:numPr>
      </w:pPr>
      <w:r>
        <w:t>Dekoration Messestand</w:t>
      </w:r>
      <w:r w:rsidR="000E4E1D">
        <w:t xml:space="preserve"> (Material)</w:t>
      </w:r>
    </w:p>
    <w:p w:rsidR="005B572F" w:rsidRDefault="005B572F" w:rsidP="005B572F">
      <w:pPr>
        <w:pStyle w:val="Listenabsatz"/>
        <w:numPr>
          <w:ilvl w:val="0"/>
          <w:numId w:val="3"/>
        </w:numPr>
      </w:pPr>
      <w:r>
        <w:t>Material für Bühnenpräsentation</w:t>
      </w:r>
    </w:p>
    <w:p w:rsidR="000E4E1D" w:rsidRDefault="000E4E1D" w:rsidP="005B572F">
      <w:pPr>
        <w:pStyle w:val="Listenabsatz"/>
        <w:numPr>
          <w:ilvl w:val="0"/>
          <w:numId w:val="3"/>
        </w:numPr>
      </w:pPr>
      <w:r>
        <w:t>Outfit der Mitarbeiter</w:t>
      </w:r>
    </w:p>
    <w:p w:rsidR="00C54199" w:rsidRPr="000E4E1D" w:rsidRDefault="00C54199" w:rsidP="00C54199">
      <w:pPr>
        <w:rPr>
          <w:sz w:val="16"/>
        </w:rPr>
      </w:pPr>
    </w:p>
    <w:p w:rsidR="00C54199" w:rsidRPr="00C86427" w:rsidRDefault="00C54199" w:rsidP="00C54199">
      <w:r>
        <w:t xml:space="preserve">(Bitte kreuzen Sie, </w:t>
      </w:r>
      <w:r w:rsidR="00A013E9">
        <w:t>wenn Sie die entsprechenden Unterlagen eingepackt haben</w:t>
      </w:r>
      <w:r>
        <w:t>!)</w:t>
      </w:r>
    </w:p>
    <w:sectPr w:rsidR="00C54199" w:rsidRPr="00C86427">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AD3" w:rsidRDefault="00510AD3" w:rsidP="00694EA8">
      <w:r>
        <w:separator/>
      </w:r>
    </w:p>
  </w:endnote>
  <w:endnote w:type="continuationSeparator" w:id="0">
    <w:p w:rsidR="00510AD3" w:rsidRDefault="00510AD3" w:rsidP="00694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AD3" w:rsidRDefault="00510AD3" w:rsidP="00694EA8">
      <w:r>
        <w:separator/>
      </w:r>
    </w:p>
  </w:footnote>
  <w:footnote w:type="continuationSeparator" w:id="0">
    <w:p w:rsidR="00510AD3" w:rsidRDefault="00510AD3" w:rsidP="00694E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AD3" w:rsidRDefault="00510AD3">
    <w:pPr>
      <w:pStyle w:val="Kopfzeile"/>
    </w:pPr>
    <w:r>
      <w:rPr>
        <w:noProof/>
        <w:lang w:eastAsia="de-DE"/>
      </w:rPr>
      <w:drawing>
        <wp:inline distT="0" distB="0" distL="0" distR="0" wp14:anchorId="0D0B36A5" wp14:editId="023C1529">
          <wp:extent cx="2548128" cy="621792"/>
          <wp:effectExtent l="0" t="0" r="508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übergreifend_CYMK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48128" cy="621792"/>
                  </a:xfrm>
                  <a:prstGeom prst="rect">
                    <a:avLst/>
                  </a:prstGeom>
                </pic:spPr>
              </pic:pic>
            </a:graphicData>
          </a:graphic>
        </wp:inline>
      </w:drawing>
    </w:r>
    <w:r>
      <w:tab/>
    </w:r>
    <w:r>
      <w:tab/>
    </w:r>
    <w:r>
      <w:rPr>
        <w:noProof/>
        <w:lang w:eastAsia="de-DE"/>
      </w:rPr>
      <w:drawing>
        <wp:inline distT="0" distB="0" distL="0" distR="0">
          <wp:extent cx="1424582" cy="628819"/>
          <wp:effectExtent l="0" t="0" r="444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Junior expert_CYMK_30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3848" cy="6284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30E18"/>
    <w:multiLevelType w:val="hybridMultilevel"/>
    <w:tmpl w:val="ADDA2DA0"/>
    <w:lvl w:ilvl="0" w:tplc="B9708C10">
      <w:start w:val="1"/>
      <w:numFmt w:val="bullet"/>
      <w:lvlText w:val=""/>
      <w:lvlJc w:val="left"/>
      <w:pPr>
        <w:ind w:left="720" w:hanging="360"/>
      </w:pPr>
      <w:rPr>
        <w:rFonts w:ascii="Webdings" w:hAnsi="Web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2C8326C"/>
    <w:multiLevelType w:val="hybridMultilevel"/>
    <w:tmpl w:val="3878AB1A"/>
    <w:lvl w:ilvl="0" w:tplc="7F16CF12">
      <w:start w:val="30"/>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3AE3100"/>
    <w:multiLevelType w:val="hybridMultilevel"/>
    <w:tmpl w:val="D7E05BE4"/>
    <w:lvl w:ilvl="0" w:tplc="C94C142A">
      <w:start w:val="30"/>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9FD"/>
    <w:rsid w:val="000E4E1D"/>
    <w:rsid w:val="001F621E"/>
    <w:rsid w:val="00296670"/>
    <w:rsid w:val="00373FD2"/>
    <w:rsid w:val="00392A1E"/>
    <w:rsid w:val="00510AD3"/>
    <w:rsid w:val="00510FFF"/>
    <w:rsid w:val="00554C43"/>
    <w:rsid w:val="00565F42"/>
    <w:rsid w:val="005B572F"/>
    <w:rsid w:val="00675ECC"/>
    <w:rsid w:val="00694EA8"/>
    <w:rsid w:val="00885E5F"/>
    <w:rsid w:val="008E5CE1"/>
    <w:rsid w:val="009819FD"/>
    <w:rsid w:val="00983262"/>
    <w:rsid w:val="00A013E9"/>
    <w:rsid w:val="00B41C79"/>
    <w:rsid w:val="00B436EA"/>
    <w:rsid w:val="00C34007"/>
    <w:rsid w:val="00C54199"/>
    <w:rsid w:val="00C86427"/>
    <w:rsid w:val="00CD115F"/>
    <w:rsid w:val="00D649BD"/>
    <w:rsid w:val="00D9043B"/>
    <w:rsid w:val="00E8334C"/>
    <w:rsid w:val="00E91670"/>
    <w:rsid w:val="00F26B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3EE7FE36-709E-469C-A59B-70A4A3402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86427"/>
    <w:pPr>
      <w:spacing w:after="0" w:line="240" w:lineRule="auto"/>
    </w:pPr>
    <w:rPr>
      <w:rFonts w:ascii="Arial" w:hAnsi="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85E5F"/>
    <w:pPr>
      <w:spacing w:after="0" w:line="240" w:lineRule="auto"/>
    </w:pPr>
  </w:style>
  <w:style w:type="table" w:styleId="Tabellenraster">
    <w:name w:val="Table Grid"/>
    <w:basedOn w:val="NormaleTabelle"/>
    <w:uiPriority w:val="59"/>
    <w:rsid w:val="00554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B572F"/>
    <w:pPr>
      <w:ind w:left="720"/>
      <w:contextualSpacing/>
    </w:pPr>
  </w:style>
  <w:style w:type="paragraph" w:styleId="Kopfzeile">
    <w:name w:val="header"/>
    <w:basedOn w:val="Standard"/>
    <w:link w:val="KopfzeileZchn"/>
    <w:uiPriority w:val="99"/>
    <w:unhideWhenUsed/>
    <w:rsid w:val="00694EA8"/>
    <w:pPr>
      <w:tabs>
        <w:tab w:val="center" w:pos="4536"/>
        <w:tab w:val="right" w:pos="9072"/>
      </w:tabs>
    </w:pPr>
  </w:style>
  <w:style w:type="character" w:customStyle="1" w:styleId="KopfzeileZchn">
    <w:name w:val="Kopfzeile Zchn"/>
    <w:basedOn w:val="Absatz-Standardschriftart"/>
    <w:link w:val="Kopfzeile"/>
    <w:uiPriority w:val="99"/>
    <w:rsid w:val="00694EA8"/>
    <w:rPr>
      <w:rFonts w:ascii="Arial" w:hAnsi="Arial"/>
    </w:rPr>
  </w:style>
  <w:style w:type="paragraph" w:styleId="Fuzeile">
    <w:name w:val="footer"/>
    <w:basedOn w:val="Standard"/>
    <w:link w:val="FuzeileZchn"/>
    <w:uiPriority w:val="99"/>
    <w:unhideWhenUsed/>
    <w:rsid w:val="00694EA8"/>
    <w:pPr>
      <w:tabs>
        <w:tab w:val="center" w:pos="4536"/>
        <w:tab w:val="right" w:pos="9072"/>
      </w:tabs>
    </w:pPr>
  </w:style>
  <w:style w:type="character" w:customStyle="1" w:styleId="FuzeileZchn">
    <w:name w:val="Fußzeile Zchn"/>
    <w:basedOn w:val="Absatz-Standardschriftart"/>
    <w:link w:val="Fuzeile"/>
    <w:uiPriority w:val="99"/>
    <w:rsid w:val="00694EA8"/>
    <w:rPr>
      <w:rFonts w:ascii="Arial" w:hAnsi="Arial"/>
    </w:rPr>
  </w:style>
  <w:style w:type="paragraph" w:styleId="Sprechblasentext">
    <w:name w:val="Balloon Text"/>
    <w:basedOn w:val="Standard"/>
    <w:link w:val="SprechblasentextZchn"/>
    <w:uiPriority w:val="99"/>
    <w:semiHidden/>
    <w:unhideWhenUsed/>
    <w:rsid w:val="00694EA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4E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C9BF4F81.dotm</Template>
  <TotalTime>0</TotalTime>
  <Pages>1</Pages>
  <Words>222</Words>
  <Characters>1400</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IW Verbund</Company>
  <LinksUpToDate>false</LinksUpToDate>
  <CharactersWithSpaces>1619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Lunze, Karen</dc:creator>
  <cp:lastModifiedBy>Lunze, Karen</cp:lastModifiedBy>
  <cp:revision>5</cp:revision>
  <dcterms:created xsi:type="dcterms:W3CDTF">2016-02-02T07:39:00Z</dcterms:created>
  <dcterms:modified xsi:type="dcterms:W3CDTF">2016-02-03T07:34:00Z</dcterms:modified>
</cp:coreProperties>
</file>